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3F3" w:rsidRPr="00CF6DC2" w:rsidRDefault="004363F3" w:rsidP="003C54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6DC2">
        <w:rPr>
          <w:rFonts w:ascii="Times New Roman" w:hAnsi="Times New Roman" w:cs="Times New Roman"/>
          <w:b/>
          <w:bCs/>
          <w:sz w:val="24"/>
          <w:szCs w:val="24"/>
        </w:rPr>
        <w:t>Муниципальное казенное общеобразовательное учреждение</w:t>
      </w:r>
    </w:p>
    <w:p w:rsidR="004363F3" w:rsidRPr="00CF6DC2" w:rsidRDefault="004363F3" w:rsidP="003C54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6DC2">
        <w:rPr>
          <w:rFonts w:ascii="Times New Roman" w:hAnsi="Times New Roman" w:cs="Times New Roman"/>
          <w:b/>
          <w:bCs/>
          <w:sz w:val="24"/>
          <w:szCs w:val="24"/>
        </w:rPr>
        <w:t>«Теребенская   средняя  общеобразовательная  школа»</w:t>
      </w:r>
    </w:p>
    <w:p w:rsidR="004363F3" w:rsidRDefault="004363F3" w:rsidP="003C54D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6DC2">
        <w:rPr>
          <w:rFonts w:ascii="Times New Roman" w:hAnsi="Times New Roman" w:cs="Times New Roman"/>
          <w:b/>
          <w:bCs/>
          <w:sz w:val="24"/>
          <w:szCs w:val="24"/>
        </w:rPr>
        <w:t>Хвастовичского района   Калужской области</w:t>
      </w:r>
    </w:p>
    <w:p w:rsidR="004363F3" w:rsidRDefault="004363F3" w:rsidP="003C54D2">
      <w:pPr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:rsidR="004363F3" w:rsidRDefault="004363F3" w:rsidP="008755B2">
      <w:pPr>
        <w:rPr>
          <w:rFonts w:ascii="Times New Roman" w:hAnsi="Times New Roman" w:cs="Times New Roman"/>
          <w:b/>
          <w:bCs/>
          <w:noProof/>
          <w:sz w:val="44"/>
          <w:szCs w:val="44"/>
        </w:rPr>
      </w:pPr>
      <w:r w:rsidRPr="00417E1A">
        <w:rPr>
          <w:rFonts w:ascii="Times New Roman" w:hAnsi="Times New Roman" w:cs="Times New Roman"/>
          <w:b/>
          <w:bC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pt;height:249pt">
            <v:imagedata r:id="rId6" o:title=""/>
          </v:shape>
        </w:pict>
      </w:r>
      <w:r>
        <w:rPr>
          <w:noProof/>
        </w:rPr>
        <w:pict>
          <v:shape id="_x0000_s1026" type="#_x0000_t75" style="position:absolute;margin-left:0;margin-top:-.1pt;width:258pt;height:152.25pt;z-index:251658240;mso-position-horizontal:left;mso-position-horizontal-relative:text;mso-position-vertical-relative:text">
            <v:imagedata r:id="rId7" o:title=""/>
            <w10:wrap type="square" side="right"/>
          </v:shape>
        </w:pict>
      </w:r>
    </w:p>
    <w:p w:rsidR="004363F3" w:rsidRDefault="004363F3" w:rsidP="008755B2">
      <w:pPr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:rsidR="004363F3" w:rsidRDefault="004363F3" w:rsidP="004F6C65">
      <w:pPr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4F6C65">
        <w:rPr>
          <w:rFonts w:ascii="Times New Roman" w:hAnsi="Times New Roman" w:cs="Times New Roman"/>
          <w:b/>
          <w:bCs/>
          <w:i/>
          <w:iCs/>
          <w:sz w:val="56"/>
          <w:szCs w:val="56"/>
        </w:rPr>
        <w:t>КУЛЬТУРНЫЙ ДНЕВНИК</w:t>
      </w:r>
      <w:r>
        <w:rPr>
          <w:rFonts w:ascii="Times New Roman" w:hAnsi="Times New Roman" w:cs="Times New Roman"/>
          <w:b/>
          <w:bCs/>
          <w:i/>
          <w:iCs/>
          <w:sz w:val="56"/>
          <w:szCs w:val="56"/>
        </w:rPr>
        <w:t xml:space="preserve"> </w:t>
      </w:r>
    </w:p>
    <w:p w:rsidR="004363F3" w:rsidRDefault="004363F3" w:rsidP="004F6C65">
      <w:pPr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4F6C65">
        <w:rPr>
          <w:rFonts w:ascii="Times New Roman" w:hAnsi="Times New Roman" w:cs="Times New Roman"/>
          <w:b/>
          <w:bCs/>
          <w:i/>
          <w:iCs/>
          <w:sz w:val="56"/>
          <w:szCs w:val="56"/>
        </w:rPr>
        <w:t>ШКОЛЬНИКА</w:t>
      </w:r>
    </w:p>
    <w:p w:rsidR="004363F3" w:rsidRPr="004F6C65" w:rsidRDefault="004363F3" w:rsidP="004F6C65">
      <w:pPr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>
        <w:rPr>
          <w:rFonts w:ascii="Times New Roman" w:hAnsi="Times New Roman" w:cs="Times New Roman"/>
          <w:b/>
          <w:bCs/>
          <w:i/>
          <w:iCs/>
          <w:sz w:val="56"/>
          <w:szCs w:val="56"/>
        </w:rPr>
        <w:t xml:space="preserve">  </w:t>
      </w:r>
      <w:r w:rsidRPr="00417E1A">
        <w:rPr>
          <w:rFonts w:ascii="Times New Roman" w:hAnsi="Times New Roman" w:cs="Times New Roman"/>
          <w:b/>
          <w:bCs/>
          <w:i/>
          <w:iCs/>
          <w:sz w:val="56"/>
          <w:szCs w:val="56"/>
        </w:rPr>
        <w:pict>
          <v:shape id="_x0000_i1026" type="#_x0000_t75" style="width:178.5pt;height:178.5pt">
            <v:imagedata r:id="rId8" o:title=""/>
          </v:shape>
        </w:pict>
      </w:r>
    </w:p>
    <w:p w:rsidR="004363F3" w:rsidRDefault="004363F3" w:rsidP="008755B2">
      <w:pPr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:rsidR="004363F3" w:rsidRDefault="004363F3" w:rsidP="008755B2">
      <w:pPr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:rsidR="004363F3" w:rsidRDefault="004363F3" w:rsidP="008755B2">
      <w:pPr>
        <w:rPr>
          <w:rFonts w:ascii="Times New Roman" w:hAnsi="Times New Roman" w:cs="Times New Roman"/>
          <w:b/>
          <w:bCs/>
          <w:noProof/>
          <w:sz w:val="44"/>
          <w:szCs w:val="44"/>
        </w:rPr>
      </w:pPr>
    </w:p>
    <w:p w:rsidR="004363F3" w:rsidRDefault="004363F3" w:rsidP="00E678AF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bookmarkStart w:id="0" w:name="_GoBack"/>
      <w:bookmarkEnd w:id="0"/>
    </w:p>
    <w:p w:rsidR="004363F3" w:rsidRPr="00E523EB" w:rsidRDefault="004363F3" w:rsidP="00E678AF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E523EB">
        <w:rPr>
          <w:rFonts w:ascii="Times New Roman" w:hAnsi="Times New Roman" w:cs="Times New Roman"/>
          <w:b/>
          <w:bCs/>
          <w:sz w:val="56"/>
          <w:szCs w:val="56"/>
        </w:rPr>
        <w:t>КУЛЬТУРНЫЙ ДНЕВНИК</w:t>
      </w:r>
    </w:p>
    <w:p w:rsidR="004363F3" w:rsidRPr="00E523EB" w:rsidRDefault="004363F3" w:rsidP="00E678AF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E523EB">
        <w:rPr>
          <w:rFonts w:ascii="Times New Roman" w:hAnsi="Times New Roman" w:cs="Times New Roman"/>
          <w:b/>
          <w:bCs/>
          <w:sz w:val="56"/>
          <w:szCs w:val="56"/>
        </w:rPr>
        <w:t>ШКОЛЬНИКА</w:t>
      </w:r>
    </w:p>
    <w:p w:rsidR="004363F3" w:rsidRPr="00BF2F15" w:rsidRDefault="004363F3" w:rsidP="00E678AF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BF2F15">
        <w:rPr>
          <w:rFonts w:ascii="Times New Roman" w:hAnsi="Times New Roman" w:cs="Times New Roman"/>
          <w:i/>
          <w:iCs/>
          <w:sz w:val="36"/>
          <w:szCs w:val="36"/>
        </w:rPr>
        <w:t>(культурные нормативы)</w:t>
      </w:r>
    </w:p>
    <w:p w:rsidR="004363F3" w:rsidRDefault="004363F3" w:rsidP="00E678A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363F3" w:rsidRPr="00BF2F15" w:rsidRDefault="004363F3" w:rsidP="00E678A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F2F15">
        <w:rPr>
          <w:rFonts w:ascii="Times New Roman" w:hAnsi="Times New Roman" w:cs="Times New Roman"/>
          <w:b/>
          <w:bCs/>
          <w:sz w:val="36"/>
          <w:szCs w:val="36"/>
        </w:rPr>
        <w:t>Фамилия и имя ______</w:t>
      </w:r>
      <w:r>
        <w:rPr>
          <w:rFonts w:ascii="Times New Roman" w:hAnsi="Times New Roman" w:cs="Times New Roman"/>
          <w:b/>
          <w:bCs/>
          <w:sz w:val="36"/>
          <w:szCs w:val="36"/>
        </w:rPr>
        <w:t>________________________________</w:t>
      </w:r>
    </w:p>
    <w:p w:rsidR="004363F3" w:rsidRPr="00BF2F15" w:rsidRDefault="004363F3" w:rsidP="00E678A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F2F15">
        <w:rPr>
          <w:rFonts w:ascii="Times New Roman" w:hAnsi="Times New Roman" w:cs="Times New Roman"/>
          <w:b/>
          <w:bCs/>
          <w:sz w:val="36"/>
          <w:szCs w:val="36"/>
        </w:rPr>
        <w:t>Класс ______________</w:t>
      </w:r>
      <w:r>
        <w:rPr>
          <w:rFonts w:ascii="Times New Roman" w:hAnsi="Times New Roman" w:cs="Times New Roman"/>
          <w:b/>
          <w:bCs/>
          <w:sz w:val="36"/>
          <w:szCs w:val="36"/>
        </w:rPr>
        <w:t>_________________________________</w:t>
      </w:r>
    </w:p>
    <w:p w:rsidR="004363F3" w:rsidRPr="00BF2F15" w:rsidRDefault="004363F3" w:rsidP="00E678A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F2F15">
        <w:rPr>
          <w:rFonts w:ascii="Times New Roman" w:hAnsi="Times New Roman" w:cs="Times New Roman"/>
          <w:b/>
          <w:bCs/>
          <w:sz w:val="36"/>
          <w:szCs w:val="36"/>
        </w:rPr>
        <w:t>Школа _____________</w:t>
      </w:r>
      <w:r>
        <w:rPr>
          <w:rFonts w:ascii="Times New Roman" w:hAnsi="Times New Roman" w:cs="Times New Roman"/>
          <w:b/>
          <w:bCs/>
          <w:sz w:val="36"/>
          <w:szCs w:val="36"/>
        </w:rPr>
        <w:t>_________________________________</w:t>
      </w:r>
    </w:p>
    <w:p w:rsidR="004363F3" w:rsidRDefault="004363F3" w:rsidP="00E678A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BF2F15">
        <w:rPr>
          <w:rFonts w:ascii="Times New Roman" w:hAnsi="Times New Roman" w:cs="Times New Roman"/>
          <w:b/>
          <w:bCs/>
          <w:sz w:val="36"/>
          <w:szCs w:val="36"/>
        </w:rPr>
        <w:t>Год заполнения ________________________________</w:t>
      </w:r>
      <w:r>
        <w:rPr>
          <w:rFonts w:ascii="Times New Roman" w:hAnsi="Times New Roman" w:cs="Times New Roman"/>
          <w:b/>
          <w:bCs/>
          <w:sz w:val="36"/>
          <w:szCs w:val="36"/>
        </w:rPr>
        <w:t>__</w:t>
      </w:r>
      <w:r w:rsidRPr="00BF2F15">
        <w:rPr>
          <w:rFonts w:ascii="Times New Roman" w:hAnsi="Times New Roman" w:cs="Times New Roman"/>
          <w:b/>
          <w:bCs/>
          <w:sz w:val="36"/>
          <w:szCs w:val="36"/>
        </w:rPr>
        <w:t>____</w:t>
      </w:r>
    </w:p>
    <w:p w:rsidR="004363F3" w:rsidRPr="00E678AF" w:rsidRDefault="004363F3" w:rsidP="00E678AF">
      <w:pPr>
        <w:rPr>
          <w:rFonts w:ascii="Times New Roman" w:hAnsi="Times New Roman" w:cs="Times New Roman"/>
          <w:sz w:val="36"/>
          <w:szCs w:val="36"/>
        </w:rPr>
      </w:pPr>
    </w:p>
    <w:p w:rsidR="004363F3" w:rsidRDefault="004363F3" w:rsidP="00C709E2">
      <w:pPr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i1027" type="#_x0000_t75" style="width:461.25pt;height:333pt">
            <v:imagedata r:id="rId9" o:title=""/>
          </v:shape>
        </w:pict>
      </w:r>
    </w:p>
    <w:p w:rsidR="004363F3" w:rsidRDefault="004363F3" w:rsidP="0008639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363F3" w:rsidRPr="008723E7" w:rsidRDefault="004363F3" w:rsidP="0008639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723E7">
        <w:rPr>
          <w:rFonts w:ascii="Times New Roman" w:hAnsi="Times New Roman" w:cs="Times New Roman"/>
          <w:b/>
          <w:bCs/>
          <w:sz w:val="36"/>
          <w:szCs w:val="36"/>
        </w:rPr>
        <w:t>Юный друг!</w:t>
      </w:r>
    </w:p>
    <w:p w:rsidR="004363F3" w:rsidRPr="008723E7" w:rsidRDefault="004363F3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63F3" w:rsidRDefault="004363F3" w:rsidP="0008639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23E7">
        <w:rPr>
          <w:rFonts w:ascii="Times New Roman" w:hAnsi="Times New Roman" w:cs="Times New Roman"/>
          <w:sz w:val="32"/>
          <w:szCs w:val="32"/>
        </w:rPr>
        <w:t>Посещая</w:t>
      </w:r>
      <w:r>
        <w:rPr>
          <w:rFonts w:ascii="Times New Roman" w:hAnsi="Times New Roman" w:cs="Times New Roman"/>
          <w:sz w:val="32"/>
          <w:szCs w:val="32"/>
        </w:rPr>
        <w:t xml:space="preserve"> памятные места и архитектурные </w:t>
      </w:r>
      <w:r w:rsidRPr="008723E7">
        <w:rPr>
          <w:rFonts w:ascii="Times New Roman" w:hAnsi="Times New Roman" w:cs="Times New Roman"/>
          <w:sz w:val="32"/>
          <w:szCs w:val="32"/>
        </w:rPr>
        <w:t>достоприме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8723E7">
        <w:rPr>
          <w:rFonts w:ascii="Times New Roman" w:hAnsi="Times New Roman" w:cs="Times New Roman"/>
          <w:sz w:val="32"/>
          <w:szCs w:val="32"/>
        </w:rPr>
        <w:t>чательности, знакомясь с историей и традициями родного края, открывая для себя мир музыки, театра, классического российского кинематографа, ты осознаешь свою этническую принадлежность, формируешь в себе важные личностные качества: гражданскую идентичность, патриотизм, уважение к Отечеству; приобщаешься к культурному наследию народов России и человечества; самос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8723E7">
        <w:rPr>
          <w:rFonts w:ascii="Times New Roman" w:hAnsi="Times New Roman" w:cs="Times New Roman"/>
          <w:sz w:val="32"/>
          <w:szCs w:val="32"/>
        </w:rPr>
        <w:t>тоятельно развиваешь эстетическое сознание через освоение художественного наследия народов России и мира, накопление личного творческого опыта.</w:t>
      </w:r>
    </w:p>
    <w:p w:rsidR="004363F3" w:rsidRDefault="004363F3" w:rsidP="0008639C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23E7">
        <w:rPr>
          <w:rFonts w:ascii="Times New Roman" w:hAnsi="Times New Roman" w:cs="Times New Roman"/>
          <w:sz w:val="32"/>
          <w:szCs w:val="32"/>
        </w:rPr>
        <w:t>Познание культурного богатства, созданного предшествующими поколениями, станет для тебя мотивацией к открытию мира прекрасного. Посещение спектаклей, концертов, музеев, встречи с деятелями искусства сформируют духовно-нравственную личность, а «Культурный дневник» поможет сохранить самые яркие воспо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8723E7">
        <w:rPr>
          <w:rFonts w:ascii="Times New Roman" w:hAnsi="Times New Roman" w:cs="Times New Roman"/>
          <w:sz w:val="32"/>
          <w:szCs w:val="32"/>
        </w:rPr>
        <w:t>минания и впечатлени</w:t>
      </w:r>
      <w:r>
        <w:rPr>
          <w:rFonts w:ascii="Times New Roman" w:hAnsi="Times New Roman" w:cs="Times New Roman"/>
          <w:sz w:val="32"/>
          <w:szCs w:val="32"/>
        </w:rPr>
        <w:t>я от соприкосновения с миром искусства.</w:t>
      </w:r>
    </w:p>
    <w:p w:rsidR="004363F3" w:rsidRDefault="004363F3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63F3" w:rsidRDefault="004363F3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63F3" w:rsidRDefault="004363F3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63F3" w:rsidRDefault="004363F3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63F3" w:rsidRDefault="004363F3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63F3" w:rsidRDefault="004363F3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63F3" w:rsidRDefault="004363F3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63F3" w:rsidRDefault="004363F3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63F3" w:rsidRDefault="004363F3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63F3" w:rsidRDefault="004363F3" w:rsidP="0008639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363F3" w:rsidRDefault="004363F3" w:rsidP="0008639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363F3" w:rsidRDefault="004363F3" w:rsidP="0008639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ПАМЯТКА ПО ВЕДЕНИЮ</w:t>
      </w:r>
    </w:p>
    <w:p w:rsidR="004363F3" w:rsidRDefault="004363F3" w:rsidP="008723E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КУЛЬТУРНОГО ДНЕВНИКА ШКОЛЬНИКА</w:t>
      </w:r>
    </w:p>
    <w:p w:rsidR="004363F3" w:rsidRDefault="004363F3" w:rsidP="00444003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Культурный дневник школьника разделен по четырем направлениям.</w:t>
      </w:r>
    </w:p>
    <w:p w:rsidR="004363F3" w:rsidRDefault="004363F3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раздел дневника включает систему заданий, таблицы, свободные рамки-паспарту для творческих работ. В него вносится информация о посещении школьником музеев, театров и других объектов культурного и природного наследия, об участии в интересных и значимых культурных событиях.</w:t>
      </w:r>
    </w:p>
    <w:p w:rsidR="004363F3" w:rsidRPr="00797581" w:rsidRDefault="004363F3" w:rsidP="00444003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97581">
        <w:rPr>
          <w:rFonts w:ascii="Times New Roman" w:hAnsi="Times New Roman" w:cs="Times New Roman"/>
          <w:b/>
          <w:bCs/>
          <w:sz w:val="32"/>
          <w:szCs w:val="32"/>
        </w:rPr>
        <w:t>Раздел 1. История и культура родного края.</w:t>
      </w:r>
    </w:p>
    <w:p w:rsidR="004363F3" w:rsidRDefault="004363F3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Знакомясь с достопримечательностями своего города (села, района, края), составь карту культурных и памятных мест, обозначая в таблице архитектурные достопримечательности, памятные места, музей, театры и т.п., чтобы составить себе маршрут знакомства с культурно-историческими объектами малой Родины. А затем, посещая эти объекты, фиксируй место посещения, название, дату и свои впечатления о музее, выставке, спектакле, концерте и т.д. В рубрике «Факты и впечатления от посещения культурного объекта» можешь разместить фотографии, рисунки, отзыв друга, родителей; вклеить афишу, билетик, флаер, заметку из СМИ и т.п. </w:t>
      </w:r>
    </w:p>
    <w:p w:rsidR="004363F3" w:rsidRPr="00797581" w:rsidRDefault="004363F3" w:rsidP="00444003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97581">
        <w:rPr>
          <w:rFonts w:ascii="Times New Roman" w:hAnsi="Times New Roman" w:cs="Times New Roman"/>
          <w:b/>
          <w:bCs/>
          <w:sz w:val="32"/>
          <w:szCs w:val="32"/>
        </w:rPr>
        <w:t>Раздел 2. Культурное наследие моей страны.</w:t>
      </w:r>
    </w:p>
    <w:p w:rsidR="004363F3" w:rsidRDefault="004363F3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Отправляясь в путешествие с родителями, туристической группой школьников, не забывай записывать свои впечатления об увиденном в дневник, место нахождения культурного объекта, его название; поделись впечатлениями или дай краткую культурно-историческую справку об архитектурных шедеврах, музеях, которые посетил, или святых и памятных местах. Сохрани на страницах своего дневника фотоотчет о путешествии или размести карту посещенных мест.</w:t>
      </w:r>
    </w:p>
    <w:p w:rsidR="004363F3" w:rsidRPr="00797581" w:rsidRDefault="004363F3" w:rsidP="00797581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97581">
        <w:rPr>
          <w:rFonts w:ascii="Times New Roman" w:hAnsi="Times New Roman" w:cs="Times New Roman"/>
          <w:b/>
          <w:bCs/>
          <w:sz w:val="32"/>
          <w:szCs w:val="32"/>
        </w:rPr>
        <w:t>Раздел 3. Мировое культурное наследие.</w:t>
      </w:r>
    </w:p>
    <w:p w:rsidR="004363F3" w:rsidRPr="00552D0E" w:rsidRDefault="004363F3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Мировая культура – это синтез лучших достижений всех национальных культур различных народов нашей планеты. И если у 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  <w:t>тебя есть возможность увидеть шедевры мирового искусства или посетить виртуальную экскурсию, это обогатит твой духовный мир, расширит границы твоего познания прекрасного. Поделись своими чувствами на страницах дневника, собери дополнительные сведения о тех объектах мировой культуры, с которыми ты познакомился.</w:t>
      </w:r>
    </w:p>
    <w:p w:rsidR="004363F3" w:rsidRPr="00F36586" w:rsidRDefault="004363F3" w:rsidP="00444003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36586">
        <w:rPr>
          <w:rFonts w:ascii="Times New Roman" w:hAnsi="Times New Roman" w:cs="Times New Roman"/>
          <w:b/>
          <w:bCs/>
          <w:sz w:val="32"/>
          <w:szCs w:val="32"/>
        </w:rPr>
        <w:t>Раздел 4. Личный творческий опыт.</w:t>
      </w:r>
    </w:p>
    <w:p w:rsidR="004363F3" w:rsidRDefault="004363F3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Посещай творческие объединения (кружки, студии, школы искусств, мастерские, клубы); развивай свои способности; участвуй в творческих конкурсах, фестивалях, выставках, концертах, театральных постановках и отмечай свои достижения в рубрике «Чем я горжусь и что меня радует». Размести в ней сканы грамот ии дипломов, заметки из СМИ, фотографии, отзывы о выступлениях, выставках, личные впечатления.</w:t>
      </w:r>
    </w:p>
    <w:p w:rsidR="004363F3" w:rsidRDefault="004363F3" w:rsidP="0044400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Pr="0008639C" w:rsidRDefault="004363F3" w:rsidP="00444003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08639C">
        <w:rPr>
          <w:rFonts w:ascii="Times New Roman" w:hAnsi="Times New Roman" w:cs="Times New Roman"/>
          <w:b/>
          <w:bCs/>
          <w:sz w:val="32"/>
          <w:szCs w:val="32"/>
        </w:rPr>
        <w:t>Помни! Мир обогащает тебя культурным наследием поколений, а ты обогащаешь мир своим творчеством и духовным потенциалом.</w:t>
      </w:r>
    </w:p>
    <w:p w:rsidR="004363F3" w:rsidRPr="008723E7" w:rsidRDefault="004363F3" w:rsidP="008723E7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10312" w:type="dxa"/>
        <w:tblInd w:w="-106" w:type="dxa"/>
        <w:tblLook w:val="00A0"/>
      </w:tblPr>
      <w:tblGrid>
        <w:gridCol w:w="4112"/>
        <w:gridCol w:w="6200"/>
      </w:tblGrid>
      <w:tr w:rsidR="004363F3" w:rsidRPr="00D44DCF">
        <w:trPr>
          <w:trHeight w:val="4632"/>
        </w:trPr>
        <w:tc>
          <w:tcPr>
            <w:tcW w:w="4112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</w:p>
          <w:p w:rsidR="004363F3" w:rsidRPr="00D44DCF" w:rsidRDefault="004363F3" w:rsidP="00D44DCF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D44DCF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1. ИСТОРИЯ</w:t>
            </w: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D44DCF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И КУЛЬТУРА РОДНОГО</w:t>
            </w: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44DCF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КРАЯ</w:t>
            </w:r>
          </w:p>
        </w:tc>
        <w:tc>
          <w:tcPr>
            <w:tcW w:w="6200" w:type="dxa"/>
          </w:tcPr>
          <w:p w:rsidR="004363F3" w:rsidRPr="00D44DCF" w:rsidRDefault="004363F3" w:rsidP="00D44DC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pict>
                <v:shape id="_x0000_i1028" type="#_x0000_t75" style="width:4in;height:225pt">
                  <v:imagedata r:id="rId10" o:title=""/>
                </v:shape>
              </w:pict>
            </w:r>
          </w:p>
        </w:tc>
      </w:tr>
    </w:tbl>
    <w:p w:rsidR="004363F3" w:rsidRDefault="004363F3" w:rsidP="00EC1662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4363F3" w:rsidRDefault="004363F3" w:rsidP="00E523E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523EB">
        <w:rPr>
          <w:rFonts w:ascii="Times New Roman" w:hAnsi="Times New Roman" w:cs="Times New Roman"/>
          <w:b/>
          <w:bCs/>
          <w:sz w:val="32"/>
          <w:szCs w:val="32"/>
        </w:rPr>
        <w:t>Карта культурных и памятных мест малой Родины</w:t>
      </w:r>
    </w:p>
    <w:tbl>
      <w:tblPr>
        <w:tblW w:w="988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93"/>
        <w:gridCol w:w="7796"/>
      </w:tblGrid>
      <w:tr w:rsidR="004363F3" w:rsidRPr="00D44DCF">
        <w:tc>
          <w:tcPr>
            <w:tcW w:w="2093" w:type="dxa"/>
            <w:vMerge w:val="restart"/>
          </w:tcPr>
          <w:p w:rsidR="004363F3" w:rsidRPr="00D44DCF" w:rsidRDefault="004363F3" w:rsidP="00D44DCF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Памятники</w:t>
            </w:r>
          </w:p>
          <w:p w:rsidR="004363F3" w:rsidRPr="00D44DCF" w:rsidRDefault="004363F3" w:rsidP="00D44DCF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архитектуры</w:t>
            </w:r>
          </w:p>
          <w:p w:rsidR="004363F3" w:rsidRPr="00D44DCF" w:rsidRDefault="004363F3" w:rsidP="00D44DCF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и культуры</w:t>
            </w:r>
          </w:p>
        </w:tc>
        <w:tc>
          <w:tcPr>
            <w:tcW w:w="7796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796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796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796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796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796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  <w:vMerge w:val="restart"/>
          </w:tcPr>
          <w:p w:rsidR="004363F3" w:rsidRPr="00D44DCF" w:rsidRDefault="004363F3" w:rsidP="00D44DCF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Памятные</w:t>
            </w:r>
          </w:p>
          <w:p w:rsidR="004363F3" w:rsidRPr="00D44DCF" w:rsidRDefault="004363F3" w:rsidP="00D44DCF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места</w:t>
            </w:r>
          </w:p>
        </w:tc>
        <w:tc>
          <w:tcPr>
            <w:tcW w:w="7796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796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796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796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  <w:vMerge w:val="restart"/>
          </w:tcPr>
          <w:p w:rsidR="004363F3" w:rsidRPr="00D44DCF" w:rsidRDefault="004363F3" w:rsidP="00D44DCF">
            <w:pPr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Святые</w:t>
            </w:r>
          </w:p>
          <w:p w:rsidR="004363F3" w:rsidRPr="00D44DCF" w:rsidRDefault="004363F3" w:rsidP="00D44DCF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места</w:t>
            </w:r>
          </w:p>
        </w:tc>
        <w:tc>
          <w:tcPr>
            <w:tcW w:w="7796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796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796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63F3" w:rsidRDefault="004363F3" w:rsidP="00552D0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63F3" w:rsidRDefault="004363F3" w:rsidP="00552D0E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Учреждения культуры</w:t>
      </w: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988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5"/>
        <w:gridCol w:w="7654"/>
      </w:tblGrid>
      <w:tr w:rsidR="004363F3" w:rsidRPr="00D44DCF"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Музеи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Выставочные залы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Театры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Библиотеки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988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5"/>
        <w:gridCol w:w="7654"/>
      </w:tblGrid>
      <w:tr w:rsidR="004363F3" w:rsidRPr="00D44DCF"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Культурные центры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Музыкальные залы (филармония, концертные площадки)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Творческие коллективы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 w:line="48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Киноцентры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4363F3" w:rsidRDefault="004363F3" w:rsidP="008B0CC4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4363F3" w:rsidRDefault="004363F3" w:rsidP="008B0CC4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10312" w:type="dxa"/>
        <w:tblInd w:w="-106" w:type="dxa"/>
        <w:tblLook w:val="00A0"/>
      </w:tblPr>
      <w:tblGrid>
        <w:gridCol w:w="4112"/>
        <w:gridCol w:w="6200"/>
      </w:tblGrid>
      <w:tr w:rsidR="004363F3" w:rsidRPr="00D44DCF">
        <w:trPr>
          <w:trHeight w:val="4632"/>
        </w:trPr>
        <w:tc>
          <w:tcPr>
            <w:tcW w:w="4112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44DCF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Посещение культурно-исторических мест</w:t>
            </w:r>
          </w:p>
        </w:tc>
        <w:tc>
          <w:tcPr>
            <w:tcW w:w="6200" w:type="dxa"/>
          </w:tcPr>
          <w:p w:rsidR="004363F3" w:rsidRPr="00D44DCF" w:rsidRDefault="004363F3" w:rsidP="00D44D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pict>
                <v:shape id="_x0000_i1029" type="#_x0000_t75" style="width:4in;height:225pt">
                  <v:imagedata r:id="rId11" o:title=""/>
                </v:shape>
              </w:pict>
            </w:r>
          </w:p>
        </w:tc>
      </w:tr>
    </w:tbl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988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5"/>
        <w:gridCol w:w="7654"/>
      </w:tblGrid>
      <w:tr w:rsidR="004363F3" w:rsidRPr="00D44DCF">
        <w:trPr>
          <w:trHeight w:val="744"/>
        </w:trPr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rPr>
          <w:trHeight w:val="698"/>
        </w:trPr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rPr>
          <w:trHeight w:val="698"/>
        </w:trPr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rPr>
          <w:trHeight w:val="832"/>
        </w:trPr>
        <w:tc>
          <w:tcPr>
            <w:tcW w:w="223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Факты и впечатления</w:t>
      </w: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от посещения культурного объекта</w:t>
      </w: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988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89"/>
      </w:tblGrid>
      <w:tr w:rsidR="004363F3" w:rsidRPr="00D44DCF">
        <w:trPr>
          <w:trHeight w:val="12745"/>
        </w:trPr>
        <w:tc>
          <w:tcPr>
            <w:tcW w:w="9889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4363F3" w:rsidRDefault="004363F3" w:rsidP="00C709E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4363F3" w:rsidRDefault="004363F3" w:rsidP="00F3658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63F3" w:rsidRPr="00E523EB" w:rsidRDefault="004363F3" w:rsidP="00F36586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10415" w:type="dxa"/>
        <w:tblInd w:w="-106" w:type="dxa"/>
        <w:tblLayout w:type="fixed"/>
        <w:tblLook w:val="00A0"/>
      </w:tblPr>
      <w:tblGrid>
        <w:gridCol w:w="4868"/>
        <w:gridCol w:w="5547"/>
      </w:tblGrid>
      <w:tr w:rsidR="004363F3" w:rsidRPr="00D44DCF">
        <w:trPr>
          <w:trHeight w:val="4487"/>
        </w:trPr>
        <w:tc>
          <w:tcPr>
            <w:tcW w:w="4868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D44DCF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2. КУЛЬТУРНОЕ НАСЛЕДИЕ МОЕЙ</w:t>
            </w: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44DCF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СТРАНЫ</w:t>
            </w:r>
          </w:p>
        </w:tc>
        <w:tc>
          <w:tcPr>
            <w:tcW w:w="5547" w:type="dxa"/>
          </w:tcPr>
          <w:p w:rsidR="004363F3" w:rsidRPr="00D44DCF" w:rsidRDefault="004363F3" w:rsidP="00D44DCF">
            <w:pPr>
              <w:spacing w:after="0" w:line="240" w:lineRule="auto"/>
              <w:jc w:val="right"/>
            </w:pPr>
          </w:p>
          <w:p w:rsidR="004363F3" w:rsidRPr="00D44DCF" w:rsidRDefault="004363F3" w:rsidP="00D44DC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pict>
                <v:shape id="_x0000_i1030" type="#_x0000_t75" style="width:257.25pt;height:204.75pt">
                  <v:imagedata r:id="rId12" o:title=""/>
                </v:shape>
              </w:pict>
            </w:r>
          </w:p>
        </w:tc>
      </w:tr>
    </w:tbl>
    <w:p w:rsidR="004363F3" w:rsidRDefault="004363F3" w:rsidP="00E32676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988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35"/>
        <w:gridCol w:w="7654"/>
      </w:tblGrid>
      <w:tr w:rsidR="004363F3" w:rsidRPr="00D44DCF">
        <w:trPr>
          <w:trHeight w:val="744"/>
        </w:trPr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Место нахождения культурного объекта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rPr>
          <w:trHeight w:val="744"/>
        </w:trPr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rPr>
          <w:trHeight w:val="514"/>
        </w:trPr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Наименование культурно-исторического объекта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rPr>
          <w:trHeight w:val="594"/>
        </w:trPr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rPr>
          <w:trHeight w:val="518"/>
        </w:trPr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rPr>
          <w:trHeight w:val="832"/>
        </w:trPr>
        <w:tc>
          <w:tcPr>
            <w:tcW w:w="223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Дата посещения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Название мероприятия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 w:val="restart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Мои впечатления</w:t>
            </w: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235" w:type="dxa"/>
            <w:vMerge/>
          </w:tcPr>
          <w:p w:rsidR="004363F3" w:rsidRPr="00D44DCF" w:rsidRDefault="004363F3" w:rsidP="00D44DCF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</w:p>
        </w:tc>
        <w:tc>
          <w:tcPr>
            <w:tcW w:w="7654" w:type="dxa"/>
          </w:tcPr>
          <w:p w:rsidR="004363F3" w:rsidRPr="00D44DCF" w:rsidRDefault="004363F3" w:rsidP="00D44DCF">
            <w:pPr>
              <w:spacing w:after="0" w:line="408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4363F3" w:rsidRDefault="004363F3" w:rsidP="00E32676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10415" w:type="dxa"/>
        <w:tblInd w:w="-106" w:type="dxa"/>
        <w:tblLayout w:type="fixed"/>
        <w:tblLook w:val="00A0"/>
      </w:tblPr>
      <w:tblGrid>
        <w:gridCol w:w="4253"/>
        <w:gridCol w:w="6162"/>
      </w:tblGrid>
      <w:tr w:rsidR="004363F3" w:rsidRPr="00D44DCF">
        <w:trPr>
          <w:trHeight w:val="2958"/>
        </w:trPr>
        <w:tc>
          <w:tcPr>
            <w:tcW w:w="4253" w:type="dxa"/>
          </w:tcPr>
          <w:p w:rsidR="004363F3" w:rsidRPr="00D44DCF" w:rsidRDefault="004363F3" w:rsidP="00D44DC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D44DCF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3. МИРОВОЕ</w:t>
            </w: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D44DCF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КУЛЬТУРНОЕ</w:t>
            </w: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44DCF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НАСЛЕДИЕ</w:t>
            </w:r>
          </w:p>
        </w:tc>
        <w:tc>
          <w:tcPr>
            <w:tcW w:w="6162" w:type="dxa"/>
          </w:tcPr>
          <w:p w:rsidR="004363F3" w:rsidRPr="00D44DCF" w:rsidRDefault="004363F3" w:rsidP="00D44DCF">
            <w:pPr>
              <w:spacing w:after="0" w:line="240" w:lineRule="auto"/>
              <w:jc w:val="right"/>
            </w:pPr>
          </w:p>
          <w:p w:rsidR="004363F3" w:rsidRPr="00D44DCF" w:rsidRDefault="004363F3" w:rsidP="00D44DCF">
            <w:pPr>
              <w:autoSpaceDE w:val="0"/>
              <w:autoSpaceDN w:val="0"/>
              <w:adjustRightInd w:val="0"/>
              <w:spacing w:after="0" w:line="288" w:lineRule="auto"/>
              <w:jc w:val="right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4363F3" w:rsidRPr="00D44DCF" w:rsidRDefault="004363F3" w:rsidP="00D44DCF">
            <w:pPr>
              <w:autoSpaceDE w:val="0"/>
              <w:autoSpaceDN w:val="0"/>
              <w:adjustRightInd w:val="0"/>
              <w:spacing w:after="0" w:line="288" w:lineRule="auto"/>
              <w:jc w:val="right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Культура – это сотворенная человеком материальная и духовная среда обитания, всё то, что способствует возвышению человека и гуманизации общества.</w:t>
            </w:r>
          </w:p>
          <w:p w:rsidR="004363F3" w:rsidRPr="00D44DCF" w:rsidRDefault="004363F3" w:rsidP="00D44DC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i/>
                <w:iCs/>
                <w:color w:val="000000"/>
                <w:sz w:val="32"/>
                <w:szCs w:val="32"/>
              </w:rPr>
              <w:t>«Декларация прав культуры»</w:t>
            </w:r>
          </w:p>
        </w:tc>
      </w:tr>
    </w:tbl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</w:rPr>
      </w:pPr>
      <w:r>
        <w:pict>
          <v:shape id="_x0000_i1031" type="#_x0000_t75" style="width:405pt;height:573pt">
            <v:imagedata r:id="rId13" o:title=""/>
          </v:shape>
        </w:pict>
      </w: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</w:rPr>
      </w:pPr>
    </w:p>
    <w:p w:rsidR="004363F3" w:rsidRDefault="004363F3" w:rsidP="00F76D3F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10415" w:type="dxa"/>
        <w:tblInd w:w="-106" w:type="dxa"/>
        <w:tblLayout w:type="fixed"/>
        <w:tblLook w:val="00A0"/>
      </w:tblPr>
      <w:tblGrid>
        <w:gridCol w:w="4253"/>
        <w:gridCol w:w="6162"/>
      </w:tblGrid>
      <w:tr w:rsidR="004363F3" w:rsidRPr="00D44DCF">
        <w:trPr>
          <w:trHeight w:val="4811"/>
        </w:trPr>
        <w:tc>
          <w:tcPr>
            <w:tcW w:w="4253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D44DCF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4. ЛИЧНЫЙ</w:t>
            </w: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</w:pPr>
            <w:r w:rsidRPr="00D44DCF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ТВОРЧЕСКИЙ</w:t>
            </w: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44DCF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ОПЫТ</w:t>
            </w:r>
          </w:p>
        </w:tc>
        <w:tc>
          <w:tcPr>
            <w:tcW w:w="6162" w:type="dxa"/>
          </w:tcPr>
          <w:p w:rsidR="004363F3" w:rsidRPr="00D44DCF" w:rsidRDefault="004363F3" w:rsidP="00D44DCF">
            <w:pPr>
              <w:autoSpaceDE w:val="0"/>
              <w:autoSpaceDN w:val="0"/>
              <w:adjustRightInd w:val="0"/>
              <w:spacing w:after="0" w:line="288" w:lineRule="auto"/>
              <w:jc w:val="right"/>
              <w:rPr>
                <w:rFonts w:ascii="Times New Roman" w:hAnsi="Times New Roman" w:cs="Times New Roman"/>
                <w:color w:val="000000"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pict>
                <v:shape id="_x0000_i1032" type="#_x0000_t75" style="width:4in;height:213pt">
                  <v:imagedata r:id="rId14" o:title=""/>
                </v:shape>
              </w:pict>
            </w:r>
          </w:p>
        </w:tc>
      </w:tr>
    </w:tbl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Посещение творческих объединений</w:t>
      </w: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(кружков, студий, школ, центров, мастерских, клубов)</w:t>
      </w: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36"/>
        <w:gridCol w:w="3118"/>
        <w:gridCol w:w="2800"/>
      </w:tblGrid>
      <w:tr w:rsidR="004363F3" w:rsidRPr="00D44DCF">
        <w:tc>
          <w:tcPr>
            <w:tcW w:w="3936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Название творческого объединения</w:t>
            </w:r>
          </w:p>
        </w:tc>
        <w:tc>
          <w:tcPr>
            <w:tcW w:w="3118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Расписание</w:t>
            </w:r>
          </w:p>
        </w:tc>
        <w:tc>
          <w:tcPr>
            <w:tcW w:w="2800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44DCF">
              <w:rPr>
                <w:rFonts w:ascii="Times New Roman" w:hAnsi="Times New Roman" w:cs="Times New Roman"/>
                <w:sz w:val="32"/>
                <w:szCs w:val="32"/>
              </w:rPr>
              <w:t>Художественный руководитель</w:t>
            </w:r>
          </w:p>
        </w:tc>
      </w:tr>
      <w:tr w:rsidR="004363F3" w:rsidRPr="00D44DCF">
        <w:tc>
          <w:tcPr>
            <w:tcW w:w="3936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118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800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3936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118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800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3936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118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800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3936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118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800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3936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118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800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Мои достижения</w:t>
      </w: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1003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93"/>
        <w:gridCol w:w="3260"/>
        <w:gridCol w:w="2693"/>
        <w:gridCol w:w="1985"/>
      </w:tblGrid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F">
              <w:rPr>
                <w:rFonts w:ascii="Times New Roman" w:hAnsi="Times New Roman" w:cs="Times New Roman"/>
                <w:sz w:val="28"/>
                <w:szCs w:val="28"/>
              </w:rPr>
              <w:t>Дата, место проведения творческого мероприятия, выступления</w:t>
            </w: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F">
              <w:rPr>
                <w:rFonts w:ascii="Times New Roman" w:hAnsi="Times New Roman" w:cs="Times New Roman"/>
                <w:sz w:val="28"/>
                <w:szCs w:val="28"/>
              </w:rPr>
              <w:t>Название творческого мероприятия, выступления (конкурс, выставка, смотр, концерт, турнир и т.п.)</w:t>
            </w: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F">
              <w:rPr>
                <w:rFonts w:ascii="Times New Roman" w:hAnsi="Times New Roman" w:cs="Times New Roman"/>
                <w:sz w:val="28"/>
                <w:szCs w:val="28"/>
              </w:rPr>
              <w:t>Уровень проведения (общешкольный, муниципальный, региональный, федеральный, международный)</w:t>
            </w: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DCF">
              <w:rPr>
                <w:rFonts w:ascii="Times New Roman" w:hAnsi="Times New Roman" w:cs="Times New Roman"/>
                <w:sz w:val="28"/>
                <w:szCs w:val="28"/>
              </w:rPr>
              <w:t>Результат участия</w:t>
            </w:r>
          </w:p>
        </w:tc>
      </w:tr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4363F3" w:rsidRPr="00D44DCF">
        <w:tc>
          <w:tcPr>
            <w:tcW w:w="20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4363F3" w:rsidRPr="00D44DCF" w:rsidRDefault="004363F3" w:rsidP="00D44DC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Чем я горжусь и что меня радует</w:t>
      </w:r>
    </w:p>
    <w:p w:rsidR="004363F3" w:rsidRDefault="004363F3" w:rsidP="00E523E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54"/>
      </w:tblGrid>
      <w:tr w:rsidR="004363F3" w:rsidRPr="00D44DCF">
        <w:trPr>
          <w:trHeight w:val="13743"/>
        </w:trPr>
        <w:tc>
          <w:tcPr>
            <w:tcW w:w="9854" w:type="dxa"/>
          </w:tcPr>
          <w:p w:rsidR="004363F3" w:rsidRPr="00D44DCF" w:rsidRDefault="004363F3" w:rsidP="00D44D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4363F3" w:rsidRPr="00A133F0" w:rsidRDefault="004363F3" w:rsidP="00DE3FA4">
      <w:pPr>
        <w:spacing w:after="0"/>
        <w:jc w:val="center"/>
        <w:rPr>
          <w:rStyle w:val="sem"/>
          <w:color w:val="212529"/>
          <w:shd w:val="clear" w:color="auto" w:fill="FFFFFF"/>
        </w:rPr>
      </w:pPr>
    </w:p>
    <w:sectPr w:rsidR="004363F3" w:rsidRPr="00A133F0" w:rsidSect="00EB0560">
      <w:footerReference w:type="default" r:id="rId15"/>
      <w:pgSz w:w="11906" w:h="16838"/>
      <w:pgMar w:top="680" w:right="1134" w:bottom="828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3F3" w:rsidRDefault="004363F3" w:rsidP="00E523EB">
      <w:pPr>
        <w:spacing w:after="0" w:line="240" w:lineRule="auto"/>
      </w:pPr>
      <w:r>
        <w:separator/>
      </w:r>
    </w:p>
  </w:endnote>
  <w:endnote w:type="continuationSeparator" w:id="0">
    <w:p w:rsidR="004363F3" w:rsidRDefault="004363F3" w:rsidP="00E52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63F3" w:rsidRDefault="004363F3">
    <w:pPr>
      <w:pStyle w:val="Footer"/>
      <w:jc w:val="center"/>
    </w:pPr>
    <w:fldSimple w:instr=" PAGE   \* MERGEFORMAT ">
      <w:r>
        <w:rPr>
          <w:noProof/>
        </w:rPr>
        <w:t>1</w:t>
      </w:r>
    </w:fldSimple>
  </w:p>
  <w:p w:rsidR="004363F3" w:rsidRDefault="004363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3F3" w:rsidRDefault="004363F3" w:rsidP="00E523EB">
      <w:pPr>
        <w:spacing w:after="0" w:line="240" w:lineRule="auto"/>
      </w:pPr>
      <w:r>
        <w:separator/>
      </w:r>
    </w:p>
  </w:footnote>
  <w:footnote w:type="continuationSeparator" w:id="0">
    <w:p w:rsidR="004363F3" w:rsidRDefault="004363F3" w:rsidP="00E523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78AF"/>
    <w:rsid w:val="000473AB"/>
    <w:rsid w:val="00084534"/>
    <w:rsid w:val="0008639C"/>
    <w:rsid w:val="000A1FD4"/>
    <w:rsid w:val="000C799D"/>
    <w:rsid w:val="000D6ABA"/>
    <w:rsid w:val="0017664E"/>
    <w:rsid w:val="00193D9A"/>
    <w:rsid w:val="001C3D4D"/>
    <w:rsid w:val="00261071"/>
    <w:rsid w:val="002A31DA"/>
    <w:rsid w:val="00322543"/>
    <w:rsid w:val="003C3370"/>
    <w:rsid w:val="003C43D4"/>
    <w:rsid w:val="003C54D2"/>
    <w:rsid w:val="00417E1A"/>
    <w:rsid w:val="00422682"/>
    <w:rsid w:val="004350AC"/>
    <w:rsid w:val="004363F3"/>
    <w:rsid w:val="00444003"/>
    <w:rsid w:val="00494657"/>
    <w:rsid w:val="004C7DB5"/>
    <w:rsid w:val="004F6C65"/>
    <w:rsid w:val="00552D0E"/>
    <w:rsid w:val="005E5528"/>
    <w:rsid w:val="0060550B"/>
    <w:rsid w:val="00650A9C"/>
    <w:rsid w:val="00712F84"/>
    <w:rsid w:val="00773019"/>
    <w:rsid w:val="00797581"/>
    <w:rsid w:val="007B46D1"/>
    <w:rsid w:val="007D6098"/>
    <w:rsid w:val="007F54FF"/>
    <w:rsid w:val="00845048"/>
    <w:rsid w:val="0085069E"/>
    <w:rsid w:val="008708CF"/>
    <w:rsid w:val="008716A4"/>
    <w:rsid w:val="008723E7"/>
    <w:rsid w:val="008755B2"/>
    <w:rsid w:val="008B0CC4"/>
    <w:rsid w:val="008C5B6F"/>
    <w:rsid w:val="008C7F91"/>
    <w:rsid w:val="00930BFA"/>
    <w:rsid w:val="009365B1"/>
    <w:rsid w:val="00952DE7"/>
    <w:rsid w:val="009566F7"/>
    <w:rsid w:val="0096473E"/>
    <w:rsid w:val="009B714C"/>
    <w:rsid w:val="00A133F0"/>
    <w:rsid w:val="00A347F5"/>
    <w:rsid w:val="00A556DC"/>
    <w:rsid w:val="00A85ADD"/>
    <w:rsid w:val="00B12EEC"/>
    <w:rsid w:val="00B213A4"/>
    <w:rsid w:val="00BB2C28"/>
    <w:rsid w:val="00BF2F15"/>
    <w:rsid w:val="00C63370"/>
    <w:rsid w:val="00C709E2"/>
    <w:rsid w:val="00C76AE9"/>
    <w:rsid w:val="00CF6DC2"/>
    <w:rsid w:val="00D259FF"/>
    <w:rsid w:val="00D44DCF"/>
    <w:rsid w:val="00D865D9"/>
    <w:rsid w:val="00DE3FA4"/>
    <w:rsid w:val="00E26D4B"/>
    <w:rsid w:val="00E31667"/>
    <w:rsid w:val="00E32676"/>
    <w:rsid w:val="00E50B3B"/>
    <w:rsid w:val="00E523EB"/>
    <w:rsid w:val="00E678AF"/>
    <w:rsid w:val="00E8121A"/>
    <w:rsid w:val="00E94AA7"/>
    <w:rsid w:val="00EB0560"/>
    <w:rsid w:val="00EC1662"/>
    <w:rsid w:val="00EC3FD6"/>
    <w:rsid w:val="00F17883"/>
    <w:rsid w:val="00F3326E"/>
    <w:rsid w:val="00F36586"/>
    <w:rsid w:val="00F37D4F"/>
    <w:rsid w:val="00F7386A"/>
    <w:rsid w:val="00F76D3F"/>
    <w:rsid w:val="00FC32C1"/>
    <w:rsid w:val="00FC6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019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523EB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523EB"/>
    <w:pPr>
      <w:ind w:left="720"/>
    </w:pPr>
  </w:style>
  <w:style w:type="paragraph" w:styleId="Header">
    <w:name w:val="header"/>
    <w:basedOn w:val="Normal"/>
    <w:link w:val="HeaderChar"/>
    <w:uiPriority w:val="99"/>
    <w:rsid w:val="00E52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523EB"/>
  </w:style>
  <w:style w:type="paragraph" w:styleId="Footer">
    <w:name w:val="footer"/>
    <w:basedOn w:val="Normal"/>
    <w:link w:val="FooterChar"/>
    <w:uiPriority w:val="99"/>
    <w:rsid w:val="00E52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523EB"/>
  </w:style>
  <w:style w:type="character" w:styleId="Strong">
    <w:name w:val="Strong"/>
    <w:basedOn w:val="DefaultParagraphFont"/>
    <w:uiPriority w:val="99"/>
    <w:qFormat/>
    <w:rsid w:val="00F3326E"/>
    <w:rPr>
      <w:b/>
      <w:bCs/>
    </w:rPr>
  </w:style>
  <w:style w:type="character" w:customStyle="1" w:styleId="akcent">
    <w:name w:val="akcent"/>
    <w:basedOn w:val="DefaultParagraphFont"/>
    <w:uiPriority w:val="99"/>
    <w:rsid w:val="00F3326E"/>
  </w:style>
  <w:style w:type="character" w:styleId="Hyperlink">
    <w:name w:val="Hyperlink"/>
    <w:basedOn w:val="DefaultParagraphFont"/>
    <w:uiPriority w:val="99"/>
    <w:semiHidden/>
    <w:rsid w:val="00F3326E"/>
    <w:rPr>
      <w:color w:val="0000FF"/>
      <w:u w:val="single"/>
    </w:rPr>
  </w:style>
  <w:style w:type="character" w:customStyle="1" w:styleId="sem">
    <w:name w:val="sem"/>
    <w:basedOn w:val="DefaultParagraphFont"/>
    <w:uiPriority w:val="99"/>
    <w:rsid w:val="00F3326E"/>
  </w:style>
  <w:style w:type="character" w:customStyle="1" w:styleId="w">
    <w:name w:val="w"/>
    <w:basedOn w:val="DefaultParagraphFont"/>
    <w:uiPriority w:val="99"/>
    <w:rsid w:val="000473AB"/>
  </w:style>
  <w:style w:type="paragraph" w:styleId="NormalWeb">
    <w:name w:val="Normal (Web)"/>
    <w:basedOn w:val="Normal"/>
    <w:uiPriority w:val="99"/>
    <w:semiHidden/>
    <w:rsid w:val="000473AB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080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105</TotalTime>
  <Pages>16</Pages>
  <Words>856</Words>
  <Characters>4885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1</dc:creator>
  <cp:keywords/>
  <dc:description/>
  <cp:lastModifiedBy>1</cp:lastModifiedBy>
  <cp:revision>4</cp:revision>
  <dcterms:created xsi:type="dcterms:W3CDTF">2021-04-23T08:18:00Z</dcterms:created>
  <dcterms:modified xsi:type="dcterms:W3CDTF">2021-11-29T12:11:00Z</dcterms:modified>
</cp:coreProperties>
</file>